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16AE" w:rsidRDefault="00A516AE"/>
    <w:p w:rsidR="00551058" w:rsidRDefault="00551058"/>
    <w:p w:rsidR="00551058" w:rsidRDefault="00551058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-457200</wp:posOffset>
            </wp:positionH>
            <wp:positionV relativeFrom="page">
              <wp:posOffset>1790700</wp:posOffset>
            </wp:positionV>
            <wp:extent cx="3463200" cy="2300400"/>
            <wp:effectExtent l="0" t="0" r="0" b="0"/>
            <wp:wrapNone/>
            <wp:docPr id="7" name="Bille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Vinkelhængsel og Skoddehængsel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3200" cy="23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1058" w:rsidRDefault="00551058"/>
    <w:p w:rsidR="00551058" w:rsidRDefault="00551058"/>
    <w:p w:rsidR="00B55D4A" w:rsidRDefault="00551058">
      <w:pPr>
        <w:rPr>
          <w:sz w:val="40"/>
        </w:rPr>
      </w:pPr>
      <w:r>
        <w:t xml:space="preserve">                                                                           </w:t>
      </w:r>
    </w:p>
    <w:p w:rsidR="00551058" w:rsidRDefault="00B55D4A" w:rsidP="00B55D4A">
      <w:pPr>
        <w:ind w:left="2608"/>
      </w:pPr>
      <w:r>
        <w:rPr>
          <w:sz w:val="40"/>
        </w:rPr>
        <w:t xml:space="preserve">        HXV S</w:t>
      </w:r>
      <w:r w:rsidR="00551058" w:rsidRPr="00551058">
        <w:rPr>
          <w:sz w:val="40"/>
        </w:rPr>
        <w:t>tabel hængsel</w:t>
      </w:r>
    </w:p>
    <w:p w:rsidR="00551058" w:rsidRPr="00551058" w:rsidRDefault="00551058" w:rsidP="00551058"/>
    <w:p w:rsidR="00551058" w:rsidRDefault="00B55D4A" w:rsidP="00B55D4A">
      <w:pPr>
        <w:ind w:left="1304" w:firstLine="1304"/>
        <w:rPr>
          <w:sz w:val="44"/>
        </w:rPr>
      </w:pPr>
      <w:r>
        <w:rPr>
          <w:sz w:val="44"/>
        </w:rPr>
        <w:t xml:space="preserve">HXV </w:t>
      </w:r>
      <w:r w:rsidR="00551058" w:rsidRPr="00551058">
        <w:rPr>
          <w:sz w:val="44"/>
        </w:rPr>
        <w:t>Vinkel hængsel</w:t>
      </w:r>
    </w:p>
    <w:p w:rsidR="00B55D4A" w:rsidRDefault="00B55D4A" w:rsidP="00B55D4A">
      <w:pPr>
        <w:ind w:left="1304" w:firstLine="1304"/>
        <w:rPr>
          <w:sz w:val="44"/>
        </w:rPr>
      </w:pPr>
      <w:bookmarkStart w:id="0" w:name="_GoBack"/>
      <w:bookmarkEnd w:id="0"/>
    </w:p>
    <w:p w:rsidR="00551058" w:rsidRDefault="00551058" w:rsidP="00551058">
      <w:pPr>
        <w:rPr>
          <w:sz w:val="44"/>
        </w:rPr>
      </w:pPr>
      <w:r>
        <w:rPr>
          <w:sz w:val="44"/>
        </w:rPr>
        <w:tab/>
        <w:t xml:space="preserve">Overflade </w:t>
      </w:r>
      <w:proofErr w:type="spellStart"/>
      <w:r>
        <w:rPr>
          <w:sz w:val="44"/>
        </w:rPr>
        <w:t>Varmgalvazeret</w:t>
      </w:r>
      <w:proofErr w:type="spellEnd"/>
    </w:p>
    <w:p w:rsidR="00551058" w:rsidRDefault="00551058" w:rsidP="00551058">
      <w:pPr>
        <w:rPr>
          <w:sz w:val="44"/>
        </w:rPr>
      </w:pPr>
      <w:r>
        <w:rPr>
          <w:sz w:val="44"/>
        </w:rPr>
        <w:tab/>
        <w:t xml:space="preserve">Plade 2,5 </w:t>
      </w:r>
      <w:r w:rsidR="00B55D4A">
        <w:rPr>
          <w:sz w:val="44"/>
        </w:rPr>
        <w:t xml:space="preserve">x 26 </w:t>
      </w:r>
      <w:r>
        <w:rPr>
          <w:sz w:val="44"/>
        </w:rPr>
        <w:t>mm.</w:t>
      </w:r>
    </w:p>
    <w:p w:rsidR="00551058" w:rsidRDefault="00551058" w:rsidP="00551058">
      <w:pPr>
        <w:rPr>
          <w:sz w:val="44"/>
        </w:rPr>
      </w:pPr>
      <w:r>
        <w:rPr>
          <w:sz w:val="44"/>
        </w:rPr>
        <w:tab/>
        <w:t xml:space="preserve">Højde 215 mm. </w:t>
      </w:r>
    </w:p>
    <w:p w:rsidR="00551058" w:rsidRDefault="00551058" w:rsidP="00551058">
      <w:pPr>
        <w:ind w:firstLine="1304"/>
        <w:rPr>
          <w:sz w:val="44"/>
        </w:rPr>
      </w:pPr>
      <w:r>
        <w:rPr>
          <w:sz w:val="44"/>
        </w:rPr>
        <w:t>Eller 175 mm.</w:t>
      </w:r>
    </w:p>
    <w:p w:rsidR="00551058" w:rsidRDefault="00551058" w:rsidP="00551058">
      <w:pPr>
        <w:ind w:firstLine="1304"/>
        <w:rPr>
          <w:sz w:val="44"/>
        </w:rPr>
      </w:pPr>
      <w:r>
        <w:rPr>
          <w:sz w:val="44"/>
        </w:rPr>
        <w:t>Tap 8 mm.</w:t>
      </w:r>
    </w:p>
    <w:p w:rsidR="00551058" w:rsidRDefault="00551058" w:rsidP="00551058">
      <w:pPr>
        <w:ind w:firstLine="1304"/>
        <w:rPr>
          <w:sz w:val="44"/>
        </w:rPr>
      </w:pPr>
      <w:r>
        <w:rPr>
          <w:sz w:val="44"/>
        </w:rPr>
        <w:t>B 110 mm.</w:t>
      </w:r>
    </w:p>
    <w:p w:rsidR="00B55D4A" w:rsidRDefault="00B55D4A" w:rsidP="00B55D4A">
      <w:pPr>
        <w:ind w:firstLine="1304"/>
        <w:rPr>
          <w:sz w:val="44"/>
        </w:rPr>
      </w:pPr>
      <w:r>
        <w:rPr>
          <w:sz w:val="44"/>
        </w:rPr>
        <w:t>Skruer 3,5 mm.</w:t>
      </w:r>
    </w:p>
    <w:p w:rsidR="00B55D4A" w:rsidRDefault="00B55D4A" w:rsidP="00B55D4A">
      <w:pPr>
        <w:ind w:firstLine="1304"/>
        <w:rPr>
          <w:sz w:val="44"/>
        </w:rPr>
      </w:pPr>
      <w:r>
        <w:rPr>
          <w:sz w:val="44"/>
        </w:rPr>
        <w:t>Anvendelse; udvendig</w:t>
      </w:r>
    </w:p>
    <w:p w:rsidR="00B55D4A" w:rsidRDefault="00B55D4A" w:rsidP="00B55D4A">
      <w:pPr>
        <w:ind w:firstLine="1304"/>
        <w:rPr>
          <w:sz w:val="44"/>
        </w:rPr>
      </w:pPr>
      <w:r>
        <w:rPr>
          <w:sz w:val="44"/>
        </w:rPr>
        <w:t xml:space="preserve">Skodder komplet </w:t>
      </w:r>
    </w:p>
    <w:p w:rsidR="00B55D4A" w:rsidRDefault="00B55D4A" w:rsidP="00B55D4A">
      <w:pPr>
        <w:ind w:firstLine="1304"/>
        <w:rPr>
          <w:sz w:val="44"/>
        </w:rPr>
      </w:pPr>
      <w:r>
        <w:rPr>
          <w:sz w:val="44"/>
        </w:rPr>
        <w:t>Sammen med øvrigt beslag</w:t>
      </w:r>
    </w:p>
    <w:p w:rsidR="00551058" w:rsidRDefault="00551058" w:rsidP="00551058">
      <w:pPr>
        <w:ind w:firstLine="1304"/>
        <w:rPr>
          <w:sz w:val="44"/>
        </w:rPr>
      </w:pPr>
    </w:p>
    <w:p w:rsidR="00551058" w:rsidRPr="00551058" w:rsidRDefault="00551058" w:rsidP="00551058">
      <w:pPr>
        <w:ind w:firstLine="1304"/>
        <w:rPr>
          <w:sz w:val="44"/>
        </w:rPr>
      </w:pPr>
    </w:p>
    <w:p w:rsidR="00551058" w:rsidRDefault="00551058" w:rsidP="00551058"/>
    <w:p w:rsidR="00551058" w:rsidRDefault="00551058" w:rsidP="00551058"/>
    <w:p w:rsidR="00551058" w:rsidRDefault="00551058" w:rsidP="00551058"/>
    <w:p w:rsidR="00551058" w:rsidRPr="00551058" w:rsidRDefault="00551058" w:rsidP="00551058"/>
    <w:p w:rsidR="00551058" w:rsidRPr="00551058" w:rsidRDefault="00551058" w:rsidP="00551058"/>
    <w:p w:rsidR="00551058" w:rsidRPr="00551058" w:rsidRDefault="00551058" w:rsidP="00551058"/>
    <w:p w:rsidR="00551058" w:rsidRPr="00551058" w:rsidRDefault="00551058" w:rsidP="00551058"/>
    <w:p w:rsidR="00551058" w:rsidRPr="00551058" w:rsidRDefault="00551058" w:rsidP="00551058"/>
    <w:p w:rsidR="00551058" w:rsidRPr="00551058" w:rsidRDefault="00551058" w:rsidP="00551058"/>
    <w:p w:rsidR="00551058" w:rsidRPr="00551058" w:rsidRDefault="00551058" w:rsidP="00551058"/>
    <w:p w:rsidR="00551058" w:rsidRDefault="00551058" w:rsidP="00551058"/>
    <w:p w:rsidR="00551058" w:rsidRDefault="00551058" w:rsidP="00551058"/>
    <w:p w:rsidR="00551058" w:rsidRDefault="00551058" w:rsidP="00551058"/>
    <w:p w:rsidR="00551058" w:rsidRPr="00551058" w:rsidRDefault="00551058" w:rsidP="00551058"/>
    <w:sectPr w:rsidR="00551058" w:rsidRPr="00551058">
      <w:headerReference w:type="default" r:id="rId7"/>
      <w:footerReference w:type="default" r:id="rId8"/>
      <w:pgSz w:w="11906" w:h="16838"/>
      <w:pgMar w:top="1701" w:right="1134" w:bottom="1701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65D" w:rsidRDefault="0018065D">
      <w:pPr>
        <w:spacing w:after="0" w:line="240" w:lineRule="auto"/>
      </w:pPr>
      <w:r>
        <w:separator/>
      </w:r>
    </w:p>
  </w:endnote>
  <w:endnote w:type="continuationSeparator" w:id="0">
    <w:p w:rsidR="0018065D" w:rsidRDefault="00180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3380" w:rsidRDefault="0018065D">
    <w:pPr>
      <w:pStyle w:val="Sidefod"/>
      <w:pBdr>
        <w:top w:val="single" w:sz="4" w:space="1" w:color="000000"/>
      </w:pBdr>
    </w:pPr>
    <w:r>
      <w:t xml:space="preserve">              Skoddesnedkerne ApS. Svenstrup Strandvej </w:t>
    </w:r>
    <w:proofErr w:type="gramStart"/>
    <w:r>
      <w:t>4  4400</w:t>
    </w:r>
    <w:proofErr w:type="gramEnd"/>
    <w:r>
      <w:t xml:space="preserve"> Kalundborg Tlf. 59502094 og 31242094</w:t>
    </w:r>
  </w:p>
  <w:p w:rsidR="00063380" w:rsidRDefault="0018065D">
    <w:pPr>
      <w:pStyle w:val="Sidefod"/>
    </w:pPr>
    <w:r>
      <w:t xml:space="preserve">              </w:t>
    </w:r>
    <w:r>
      <w:rPr>
        <w:lang w:val="en-US"/>
      </w:rPr>
      <w:t xml:space="preserve">Mail: </w:t>
    </w:r>
    <w:hyperlink r:id="rId1" w:history="1">
      <w:r>
        <w:rPr>
          <w:rStyle w:val="Hyperlink"/>
          <w:lang w:val="en-US"/>
        </w:rPr>
        <w:t>RS@skodder.dk</w:t>
      </w:r>
    </w:hyperlink>
    <w:r>
      <w:rPr>
        <w:lang w:val="en-US"/>
      </w:rPr>
      <w:t xml:space="preserve">               Bank: Nordea 2190 / 3495761206                 C VR </w:t>
    </w:r>
    <w:proofErr w:type="spellStart"/>
    <w:r>
      <w:rPr>
        <w:lang w:val="en-US"/>
      </w:rPr>
      <w:t>nr</w:t>
    </w:r>
    <w:proofErr w:type="spellEnd"/>
    <w:r>
      <w:rPr>
        <w:lang w:val="en-US"/>
      </w:rPr>
      <w:t>. 26178436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65D" w:rsidRDefault="0018065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8065D" w:rsidRDefault="001806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3380" w:rsidRDefault="0018065D">
    <w:pPr>
      <w:pStyle w:val="Sidehoved"/>
    </w:pPr>
    <w:r>
      <w:rPr>
        <w:noProof/>
        <w:lang w:eastAsia="da-DK"/>
      </w:rPr>
      <w:drawing>
        <wp:inline distT="0" distB="0" distL="0" distR="0">
          <wp:extent cx="2753999" cy="586797"/>
          <wp:effectExtent l="0" t="0" r="8251" b="3753"/>
          <wp:docPr id="1" name="Billed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53999" cy="58679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130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516AE"/>
    <w:rsid w:val="0018065D"/>
    <w:rsid w:val="00551058"/>
    <w:rsid w:val="00774F66"/>
    <w:rsid w:val="00A516AE"/>
    <w:rsid w:val="00B55D4A"/>
    <w:rsid w:val="00C2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88BBE"/>
  <w15:docId w15:val="{C97EF076-4F61-4BDD-8019-4B1CED1AA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da-DK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</w:style>
  <w:style w:type="paragraph" w:styleId="Sidefod">
    <w:name w:val="footer"/>
    <w:basedOn w:val="Normal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</w:style>
  <w:style w:type="character" w:styleId="Hyperlink">
    <w:name w:val="Hyperlink"/>
    <w:basedOn w:val="Standardskrifttypeiafsnit"/>
    <w:rPr>
      <w:color w:val="0563C1"/>
      <w:u w:val="singl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74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74F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S@skodder.d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Computer</cp:lastModifiedBy>
  <cp:revision>2</cp:revision>
  <cp:lastPrinted>2018-10-26T09:53:00Z</cp:lastPrinted>
  <dcterms:created xsi:type="dcterms:W3CDTF">2018-10-26T09:53:00Z</dcterms:created>
  <dcterms:modified xsi:type="dcterms:W3CDTF">2018-10-26T09:53:00Z</dcterms:modified>
</cp:coreProperties>
</file>